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984C0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714984C1" w14:textId="77777777" w:rsidR="00F90453" w:rsidRDefault="008B3DB6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14:paraId="714984C4" w14:textId="77777777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14984C2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84C3" w14:textId="77777777"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14:paraId="714984C7" w14:textId="77777777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14984C5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84C6" w14:textId="77777777" w:rsidR="00222867" w:rsidRPr="00D635C4" w:rsidRDefault="007C4A53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7548B0" w14:paraId="714984CA" w14:textId="77777777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14984C8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84C9" w14:textId="0210CBF5" w:rsidR="00222867" w:rsidRDefault="00901CCC" w:rsidP="00EF3FCB">
            <w:r>
              <w:rPr>
                <w:rFonts w:hint="cs"/>
                <w:rtl/>
              </w:rPr>
              <w:t>30/09/2021</w:t>
            </w:r>
          </w:p>
        </w:tc>
      </w:tr>
    </w:tbl>
    <w:p w14:paraId="714984CB" w14:textId="77777777" w:rsidR="00332AFB" w:rsidRDefault="008B3DB6" w:rsidP="00222867">
      <w:pPr>
        <w:rPr>
          <w:rtl/>
        </w:rPr>
      </w:pPr>
    </w:p>
    <w:p w14:paraId="714984CC" w14:textId="77777777" w:rsidR="00222867" w:rsidRDefault="008B3DB6" w:rsidP="00222867">
      <w:pPr>
        <w:rPr>
          <w:rtl/>
        </w:rPr>
      </w:pPr>
    </w:p>
    <w:p w14:paraId="714984CD" w14:textId="77777777" w:rsidR="00222867" w:rsidRDefault="008B3DB6" w:rsidP="00222867">
      <w:pPr>
        <w:rPr>
          <w:rtl/>
        </w:rPr>
      </w:pPr>
    </w:p>
    <w:p w14:paraId="714984CE" w14:textId="77777777" w:rsidR="00222867" w:rsidRDefault="008B3DB6" w:rsidP="00222867">
      <w:pPr>
        <w:rPr>
          <w:rtl/>
        </w:rPr>
      </w:pPr>
    </w:p>
    <w:p w14:paraId="714984CF" w14:textId="77777777" w:rsidR="00222867" w:rsidRDefault="008B3DB6" w:rsidP="00222867">
      <w:pPr>
        <w:rPr>
          <w:rtl/>
        </w:rPr>
      </w:pPr>
    </w:p>
    <w:p w14:paraId="714984D0" w14:textId="77777777" w:rsidR="00222867" w:rsidRDefault="008B3DB6" w:rsidP="00222867">
      <w:pPr>
        <w:rPr>
          <w:rtl/>
        </w:rPr>
      </w:pPr>
    </w:p>
    <w:p w14:paraId="714984D1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714984D2" w14:textId="77777777" w:rsidR="00222867" w:rsidRDefault="008B3DB6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714984D3" w14:textId="77777777"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14:paraId="714984D4" w14:textId="77777777" w:rsidR="00222867" w:rsidRPr="00AF57E9" w:rsidRDefault="008B3DB6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714984D6" w14:textId="77777777" w:rsidTr="00E630D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14984D5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401F5" w14:paraId="714984DA" w14:textId="77777777" w:rsidTr="008653E4">
        <w:trPr>
          <w:trHeight w:val="452"/>
        </w:trPr>
        <w:tc>
          <w:tcPr>
            <w:tcW w:w="9019" w:type="dxa"/>
            <w:tcBorders>
              <w:bottom w:val="single" w:sz="4" w:space="0" w:color="auto"/>
            </w:tcBorders>
          </w:tcPr>
          <w:p w14:paraId="714984D7" w14:textId="77777777" w:rsidR="00A662F8" w:rsidRDefault="00A662F8" w:rsidP="00A662F8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sz w:val="22"/>
                <w:szCs w:val="22"/>
                <w:rtl/>
              </w:rPr>
              <w:t>1.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אגף גריאטריה, אגף רוקחות ואגף מידע של משרד הבריאות משתמשים בתוכנות מבוססות </w:t>
            </w:r>
            <w:r>
              <w:rPr>
                <w:rFonts w:ascii="Arial" w:hAnsi="Arial"/>
                <w:b/>
                <w:sz w:val="22"/>
                <w:szCs w:val="22"/>
              </w:rPr>
              <w:t>SAP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במערכות מחשוב שונות ביחידות אלו.</w:t>
            </w:r>
          </w:p>
          <w:p w14:paraId="714984D8" w14:textId="77777777" w:rsidR="00A662F8" w:rsidRPr="00A166E7" w:rsidRDefault="00A662F8" w:rsidP="00A662F8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2. 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 xml:space="preserve">רשיונות שימוש בתוכנות </w:t>
            </w:r>
            <w:r>
              <w:rPr>
                <w:rFonts w:ascii="Arial" w:hAnsi="Arial"/>
                <w:b/>
                <w:sz w:val="22"/>
                <w:szCs w:val="22"/>
              </w:rPr>
              <w:t>SAP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66E7">
              <w:rPr>
                <w:rFonts w:ascii="Arial" w:hAnsi="Arial"/>
                <w:b/>
                <w:sz w:val="22"/>
                <w:szCs w:val="22"/>
                <w:rtl/>
              </w:rPr>
              <w:t xml:space="preserve">ניתנים לרכישה דרך חברת </w:t>
            </w:r>
            <w:r w:rsidRPr="00A166E7">
              <w:rPr>
                <w:rFonts w:ascii="Arial" w:hAnsi="Arial"/>
                <w:b/>
                <w:sz w:val="22"/>
                <w:szCs w:val="22"/>
              </w:rPr>
              <w:t>SAP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 xml:space="preserve"> ישראל,</w:t>
            </w:r>
            <w:r w:rsidRPr="00A166E7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ה</w:t>
            </w:r>
            <w:r w:rsidRPr="00A166E7">
              <w:rPr>
                <w:rFonts w:ascii="Arial" w:hAnsi="Arial"/>
                <w:b/>
                <w:sz w:val="22"/>
                <w:szCs w:val="22"/>
                <w:rtl/>
              </w:rPr>
              <w:t>נציג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ה</w:t>
            </w:r>
            <w:r w:rsidRPr="00A166E7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ה</w:t>
            </w:r>
            <w:r w:rsidRPr="00A166E7">
              <w:rPr>
                <w:rFonts w:ascii="Arial" w:hAnsi="Arial"/>
                <w:b/>
                <w:sz w:val="22"/>
                <w:szCs w:val="22"/>
                <w:rtl/>
              </w:rPr>
              <w:t>בלעדי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 xml:space="preserve"> של מוצרי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חברת</w:t>
            </w:r>
            <w:r w:rsidRPr="00A166E7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66E7">
              <w:rPr>
                <w:rFonts w:ascii="Arial" w:hAnsi="Arial"/>
                <w:b/>
                <w:sz w:val="22"/>
                <w:szCs w:val="22"/>
              </w:rPr>
              <w:t>SAP</w:t>
            </w:r>
            <w:r w:rsidRPr="00A166E7"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</w:p>
          <w:p w14:paraId="714984D9" w14:textId="77777777" w:rsidR="006401F5" w:rsidRPr="0053500C" w:rsidRDefault="00A662F8" w:rsidP="00A662F8">
            <w:pPr>
              <w:spacing w:line="276" w:lineRule="auto"/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3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A166E7">
              <w:rPr>
                <w:rFonts w:ascii="Arial" w:hAnsi="Arial"/>
                <w:b/>
                <w:sz w:val="22"/>
                <w:szCs w:val="22"/>
                <w:rtl/>
              </w:rPr>
              <w:t xml:space="preserve">מדובר הן ברישיונות </w:t>
            </w:r>
            <w:r w:rsidRPr="00A166E7">
              <w:rPr>
                <w:rFonts w:ascii="Arial" w:hAnsi="Arial"/>
                <w:b/>
                <w:sz w:val="22"/>
                <w:szCs w:val="22"/>
              </w:rPr>
              <w:t>SAP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 xml:space="preserve"> רגיל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ים</w:t>
            </w:r>
            <w:r w:rsidRPr="00A166E7">
              <w:rPr>
                <w:rFonts w:ascii="Arial" w:hAnsi="Arial"/>
                <w:b/>
                <w:sz w:val="22"/>
                <w:szCs w:val="22"/>
                <w:rtl/>
              </w:rPr>
              <w:t>, הן בריש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י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>ונות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A166E7">
              <w:rPr>
                <w:rFonts w:ascii="Arial" w:hAnsi="Arial"/>
                <w:b/>
                <w:sz w:val="22"/>
                <w:szCs w:val="22"/>
              </w:rPr>
              <w:t>SAP BO (Business Objects</w:t>
            </w:r>
            <w:r>
              <w:rPr>
                <w:rFonts w:ascii="Arial" w:hAnsi="Arial"/>
                <w:b/>
                <w:sz w:val="22"/>
                <w:szCs w:val="22"/>
              </w:rPr>
              <w:t>)</w:t>
            </w:r>
            <w:r w:rsidRPr="00A166E7">
              <w:rPr>
                <w:rFonts w:ascii="Arial" w:hAnsi="Arial"/>
                <w:b/>
                <w:sz w:val="22"/>
                <w:szCs w:val="22"/>
                <w:rtl/>
              </w:rPr>
              <w:t>והן ברישיונות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A166E7">
              <w:rPr>
                <w:rFonts w:ascii="Arial" w:hAnsi="Arial"/>
                <w:b/>
                <w:sz w:val="22"/>
                <w:szCs w:val="22"/>
              </w:rPr>
              <w:t>SAP MDM</w:t>
            </w:r>
            <w:r w:rsidRPr="00A166E7"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</w:p>
        </w:tc>
      </w:tr>
    </w:tbl>
    <w:p w14:paraId="714984DB" w14:textId="77777777" w:rsidR="00222867" w:rsidRPr="00AF57E9" w:rsidRDefault="008B3DB6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714984DC" w14:textId="77777777"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714984DD" w14:textId="77777777" w:rsidR="00222867" w:rsidRPr="00AF57E9" w:rsidRDefault="008B3DB6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714984DE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714984DF" w14:textId="77777777" w:rsidR="00222867" w:rsidRPr="00AF57E9" w:rsidRDefault="008B3DB6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714984E4" w14:textId="77777777" w:rsidTr="00222867">
        <w:tc>
          <w:tcPr>
            <w:tcW w:w="3085" w:type="dxa"/>
            <w:hideMark/>
          </w:tcPr>
          <w:p w14:paraId="714984E0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714984E1" w14:textId="77777777" w:rsidR="00222867" w:rsidRPr="00AF57E9" w:rsidRDefault="007C4A5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714984E2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714984E3" w14:textId="77777777" w:rsidR="00222867" w:rsidRPr="00AF57E9" w:rsidRDefault="008B3DB6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714984E5" w14:textId="77777777" w:rsidR="00222867" w:rsidRPr="00AF57E9" w:rsidRDefault="008B3DB6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A662F8" w14:paraId="714984E8" w14:textId="77777777" w:rsidTr="007C4A53">
        <w:tc>
          <w:tcPr>
            <w:tcW w:w="2675" w:type="dxa"/>
            <w:shd w:val="clear" w:color="auto" w:fill="E6E6E6"/>
            <w:hideMark/>
          </w:tcPr>
          <w:p w14:paraId="714984E6" w14:textId="77777777" w:rsidR="00A662F8" w:rsidRPr="00AF57E9" w:rsidRDefault="00A662F8" w:rsidP="00A662F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14:paraId="714984E7" w14:textId="77777777" w:rsidR="00A662F8" w:rsidRPr="00082DF5" w:rsidRDefault="00A662F8" w:rsidP="00A662F8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סאפ ישראל בע"מ</w:t>
            </w:r>
          </w:p>
        </w:tc>
      </w:tr>
      <w:tr w:rsidR="00A662F8" w14:paraId="714984EC" w14:textId="77777777" w:rsidTr="007C4A53">
        <w:tc>
          <w:tcPr>
            <w:tcW w:w="2675" w:type="dxa"/>
            <w:shd w:val="clear" w:color="auto" w:fill="E6E6E6"/>
            <w:hideMark/>
          </w:tcPr>
          <w:p w14:paraId="714984E9" w14:textId="77777777" w:rsidR="00A662F8" w:rsidRPr="00AF57E9" w:rsidRDefault="00A662F8" w:rsidP="00A662F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714984EA" w14:textId="77777777" w:rsidR="00A662F8" w:rsidRPr="00AF57E9" w:rsidRDefault="00A662F8" w:rsidP="00A662F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14:paraId="714984EB" w14:textId="77777777" w:rsidR="00A662F8" w:rsidRPr="00082DF5" w:rsidRDefault="00A662F8" w:rsidP="00A662F8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1B250D">
              <w:rPr>
                <w:rFonts w:ascii="Arial" w:hAnsi="Arial"/>
                <w:b/>
                <w:sz w:val="22"/>
                <w:szCs w:val="22"/>
                <w:rtl/>
              </w:rPr>
              <w:t>513216275</w:t>
            </w:r>
          </w:p>
        </w:tc>
      </w:tr>
      <w:tr w:rsidR="007548B0" w14:paraId="714984F0" w14:textId="77777777" w:rsidTr="007C4A53">
        <w:tc>
          <w:tcPr>
            <w:tcW w:w="2675" w:type="dxa"/>
            <w:shd w:val="clear" w:color="auto" w:fill="E6E6E6"/>
            <w:hideMark/>
          </w:tcPr>
          <w:p w14:paraId="714984ED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14:paraId="714984EE" w14:textId="77777777"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14:paraId="714984EF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714984F3" w14:textId="77777777" w:rsidTr="002C51C4">
        <w:tc>
          <w:tcPr>
            <w:tcW w:w="2675" w:type="dxa"/>
            <w:shd w:val="clear" w:color="auto" w:fill="E6E6E6"/>
            <w:hideMark/>
          </w:tcPr>
          <w:p w14:paraId="714984F1" w14:textId="77777777" w:rsidR="00222867" w:rsidRPr="002C51C4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2C51C4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  <w:shd w:val="clear" w:color="auto" w:fill="auto"/>
          </w:tcPr>
          <w:p w14:paraId="714984F2" w14:textId="7E6DD339" w:rsidR="00222867" w:rsidRPr="002C51C4" w:rsidRDefault="005441A3" w:rsidP="00901CCC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255,500</w:t>
            </w:r>
            <w:r w:rsidR="002C51C4" w:rsidRPr="002C51C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₪ כולל מע"מ</w:t>
            </w:r>
            <w:r w:rsidR="00901CC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     [ 67,224.69 יורו ]</w:t>
            </w:r>
          </w:p>
        </w:tc>
      </w:tr>
      <w:tr w:rsidR="007C4A53" w14:paraId="714984F6" w14:textId="77777777" w:rsidTr="007C4A53">
        <w:tc>
          <w:tcPr>
            <w:tcW w:w="2675" w:type="dxa"/>
            <w:shd w:val="clear" w:color="auto" w:fill="E6E6E6"/>
            <w:hideMark/>
          </w:tcPr>
          <w:p w14:paraId="714984F4" w14:textId="77777777" w:rsidR="007C4A53" w:rsidRPr="00AF57E9" w:rsidRDefault="007C4A53" w:rsidP="007C4A53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14:paraId="714984F5" w14:textId="78E8B1F9" w:rsidR="007C4A53" w:rsidRPr="0053500C" w:rsidRDefault="007C4A53" w:rsidP="005441A3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1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>/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12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>/</w:t>
            </w:r>
            <w:r w:rsidR="00EF3FCB">
              <w:rPr>
                <w:rFonts w:ascii="Arial" w:hAnsi="Arial" w:hint="cs"/>
                <w:b/>
                <w:sz w:val="22"/>
                <w:szCs w:val="22"/>
                <w:rtl/>
              </w:rPr>
              <w:t>20</w:t>
            </w:r>
            <w:r w:rsidR="005441A3">
              <w:rPr>
                <w:rFonts w:ascii="Arial" w:hAnsi="Arial" w:hint="cs"/>
                <w:b/>
                <w:sz w:val="22"/>
                <w:szCs w:val="22"/>
                <w:rtl/>
              </w:rPr>
              <w:t>21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F0471B"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31/12/</w:t>
            </w:r>
            <w:r w:rsidR="00EF3FCB">
              <w:rPr>
                <w:rFonts w:ascii="Arial" w:hAnsi="Arial" w:hint="cs"/>
                <w:b/>
                <w:sz w:val="22"/>
                <w:szCs w:val="22"/>
                <w:rtl/>
              </w:rPr>
              <w:t>202</w:t>
            </w:r>
            <w:r w:rsidR="005441A3"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</w:p>
        </w:tc>
      </w:tr>
    </w:tbl>
    <w:p w14:paraId="714984F7" w14:textId="77777777" w:rsidR="00222867" w:rsidRPr="00AF57E9" w:rsidRDefault="008B3DB6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714984F8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714984F9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714984FA" w14:textId="77777777" w:rsidR="00222867" w:rsidRPr="00AF57E9" w:rsidRDefault="008B3DB6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714984FB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714984FC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714984FD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714984FE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714984FF" w14:textId="77777777" w:rsidR="00222867" w:rsidRPr="00AF57E9" w:rsidRDefault="008B3DB6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2"/>
      </w:tblGrid>
      <w:tr w:rsidR="00572407" w14:paraId="71498501" w14:textId="77777777" w:rsidTr="00C43315">
        <w:trPr>
          <w:trHeight w:val="77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498500" w14:textId="77777777" w:rsidR="00572407" w:rsidRPr="00187B62" w:rsidRDefault="00A662F8" w:rsidP="00A662F8">
            <w:p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חברת סאפ ישראל בע"מ היא, למיטב ידיעתי, היחידה המספקת ומתחזקת רישיונות </w:t>
            </w:r>
            <w:r>
              <w:rPr>
                <w:rFonts w:ascii="Arial" w:hAnsi="Arial" w:hint="cs"/>
                <w:b/>
                <w:sz w:val="22"/>
                <w:szCs w:val="22"/>
              </w:rPr>
              <w:t>SAP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</w:p>
        </w:tc>
      </w:tr>
    </w:tbl>
    <w:p w14:paraId="71498502" w14:textId="77777777" w:rsidR="00222867" w:rsidRPr="00AF57E9" w:rsidRDefault="008B3DB6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71498503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71498504" w14:textId="77777777" w:rsidR="00222867" w:rsidRPr="00AF57E9" w:rsidRDefault="008B3DB6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71498505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71498506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802"/>
        <w:gridCol w:w="2820"/>
      </w:tblGrid>
      <w:tr w:rsidR="005441A3" w14:paraId="7149850A" w14:textId="77777777" w:rsidTr="005441A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8507" w14:textId="58CEB2C7" w:rsidR="00222867" w:rsidRPr="00AF57E9" w:rsidRDefault="005441A3" w:rsidP="007C4A5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מינה שמייה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8508" w14:textId="726E0429" w:rsidR="00222867" w:rsidRPr="00AF57E9" w:rsidRDefault="005441A3" w:rsidP="0067543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מנהלת מחלקת שירותים פינניסים רפואיים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8509" w14:textId="50F20E00" w:rsidR="00222867" w:rsidRPr="005441A3" w:rsidRDefault="005441A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 wp14:anchorId="710FE9EB" wp14:editId="469F3227">
                  <wp:extent cx="1275452" cy="425302"/>
                  <wp:effectExtent l="0" t="0" r="127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616" cy="441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1A3" w14:paraId="7149850E" w14:textId="77777777" w:rsidTr="005441A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149850B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149850C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149850D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7149850F" w14:textId="77777777" w:rsidR="00222867" w:rsidRDefault="008B3DB6" w:rsidP="00222867">
      <w:pPr>
        <w:rPr>
          <w:rtl/>
        </w:rPr>
      </w:pPr>
    </w:p>
    <w:p w14:paraId="71498510" w14:textId="77777777"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14:paraId="71498511" w14:textId="77777777"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567AEC" w:rsidRPr="00AF57E9" w14:paraId="71498515" w14:textId="77777777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8512" w14:textId="64F425AC" w:rsidR="00B07843" w:rsidRPr="0053500C" w:rsidRDefault="00D80D7B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8513" w14:textId="46AF7997" w:rsidR="00B07843" w:rsidRPr="0053500C" w:rsidRDefault="00B07843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</w:t>
            </w:r>
            <w:r w:rsidR="005441A3"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8514" w14:textId="1D732DA1" w:rsidR="00B07843" w:rsidRPr="00AF57E9" w:rsidRDefault="00EE07D4" w:rsidP="00B0784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 wp14:anchorId="66AA4277" wp14:editId="63A79A83">
                  <wp:extent cx="1943099" cy="571500"/>
                  <wp:effectExtent l="0" t="0" r="635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545" cy="57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7AEC" w:rsidRPr="00AF57E9" w14:paraId="71498519" w14:textId="77777777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1498516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1498517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1498518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5441A3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7149851A" w14:textId="77777777" w:rsidR="00572407" w:rsidRPr="00817FBA" w:rsidRDefault="00572407" w:rsidP="00572407">
      <w:bookmarkStart w:id="0" w:name="_GoBack"/>
      <w:bookmarkEnd w:id="0"/>
    </w:p>
    <w:sectPr w:rsidR="0057240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60294" w14:textId="77777777" w:rsidR="008B3DB6" w:rsidRDefault="008B3DB6">
      <w:r>
        <w:separator/>
      </w:r>
    </w:p>
  </w:endnote>
  <w:endnote w:type="continuationSeparator" w:id="0">
    <w:p w14:paraId="12B678E0" w14:textId="77777777" w:rsidR="008B3DB6" w:rsidRDefault="008B3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71498547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71498543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71498544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71498545" w14:textId="5EE779FC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EE07D4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EE07D4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71498546" w14:textId="77777777" w:rsidR="00354861" w:rsidRPr="0098529F" w:rsidRDefault="008B3DB6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7149854C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71498548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1498549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7149854A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149854B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7149854F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7149854D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7149854E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71498550" w14:textId="77777777" w:rsidR="00E678BB" w:rsidRPr="00354861" w:rsidRDefault="008B3DB6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529CA7" w14:textId="77777777" w:rsidR="008B3DB6" w:rsidRDefault="008B3DB6">
      <w:r>
        <w:separator/>
      </w:r>
    </w:p>
  </w:footnote>
  <w:footnote w:type="continuationSeparator" w:id="0">
    <w:p w14:paraId="45C3AD8E" w14:textId="77777777" w:rsidR="008B3DB6" w:rsidRDefault="008B3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71498525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71498523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71498524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7149852C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71498526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71498551" wp14:editId="71498552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71498527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71498528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71498529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149852A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149852B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71498531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7149852D" w14:textId="77777777" w:rsidR="009220EC" w:rsidRPr="00D84715" w:rsidRDefault="008B3DB6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7149852E" w14:textId="77777777" w:rsidR="009220EC" w:rsidRDefault="008B3DB6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149852F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1498530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71498536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71498532" w14:textId="77777777" w:rsidR="003D6D13" w:rsidRPr="00D84715" w:rsidRDefault="008B3DB6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71498533" w14:textId="77777777" w:rsidR="003D6D13" w:rsidRPr="00D84715" w:rsidRDefault="008B3DB6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1498534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1498535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7149853B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71498537" w14:textId="77777777" w:rsidR="009220EC" w:rsidRPr="00D84715" w:rsidRDefault="008B3DB6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71498538" w14:textId="77777777" w:rsidR="009220EC" w:rsidRPr="00D84715" w:rsidRDefault="008B3DB6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1498539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149853A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71498541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7149853C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7149853D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7149853E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7149853F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1498540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71498542" w14:textId="77777777" w:rsidR="00E678BB" w:rsidRPr="00D84715" w:rsidRDefault="008B3DB6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1149E4"/>
    <w:multiLevelType w:val="hybridMultilevel"/>
    <w:tmpl w:val="A8901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D3568"/>
    <w:multiLevelType w:val="hybridMultilevel"/>
    <w:tmpl w:val="500C5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A7944BD"/>
    <w:multiLevelType w:val="hybridMultilevel"/>
    <w:tmpl w:val="0E148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9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71FD5A16"/>
    <w:multiLevelType w:val="hybridMultilevel"/>
    <w:tmpl w:val="24204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6E0E7A"/>
    <w:multiLevelType w:val="multilevel"/>
    <w:tmpl w:val="0409001D"/>
    <w:numStyleLink w:val="SolelBulletList1"/>
  </w:abstractNum>
  <w:abstractNum w:abstractNumId="13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8"/>
  </w:num>
  <w:num w:numId="3">
    <w:abstractNumId w:val="0"/>
  </w:num>
  <w:num w:numId="4">
    <w:abstractNumId w:val="9"/>
  </w:num>
  <w:num w:numId="5">
    <w:abstractNumId w:val="5"/>
  </w:num>
  <w:num w:numId="6">
    <w:abstractNumId w:val="4"/>
  </w:num>
  <w:num w:numId="7">
    <w:abstractNumId w:val="3"/>
  </w:num>
  <w:num w:numId="8">
    <w:abstractNumId w:val="7"/>
  </w:num>
  <w:num w:numId="9">
    <w:abstractNumId w:val="10"/>
  </w:num>
  <w:num w:numId="10">
    <w:abstractNumId w:val="13"/>
  </w:num>
  <w:num w:numId="11">
    <w:abstractNumId w:val="12"/>
  </w:num>
  <w:num w:numId="12">
    <w:abstractNumId w:val="6"/>
  </w:num>
  <w:num w:numId="13">
    <w:abstractNumId w:val="11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187B62"/>
    <w:rsid w:val="001B1929"/>
    <w:rsid w:val="001B27BD"/>
    <w:rsid w:val="002C51C4"/>
    <w:rsid w:val="002D5C29"/>
    <w:rsid w:val="00336CDD"/>
    <w:rsid w:val="00431AD2"/>
    <w:rsid w:val="004742B0"/>
    <w:rsid w:val="004A4352"/>
    <w:rsid w:val="004E0B2C"/>
    <w:rsid w:val="004E71C3"/>
    <w:rsid w:val="00514ED8"/>
    <w:rsid w:val="00527F12"/>
    <w:rsid w:val="005409D7"/>
    <w:rsid w:val="005441A3"/>
    <w:rsid w:val="00567AEC"/>
    <w:rsid w:val="00572407"/>
    <w:rsid w:val="00576878"/>
    <w:rsid w:val="005F3244"/>
    <w:rsid w:val="006401F5"/>
    <w:rsid w:val="00643FC1"/>
    <w:rsid w:val="00675430"/>
    <w:rsid w:val="007548B0"/>
    <w:rsid w:val="007C4A53"/>
    <w:rsid w:val="008B3DB6"/>
    <w:rsid w:val="00901CCC"/>
    <w:rsid w:val="009B6B29"/>
    <w:rsid w:val="009F7FB7"/>
    <w:rsid w:val="00A662F8"/>
    <w:rsid w:val="00B07843"/>
    <w:rsid w:val="00B53C37"/>
    <w:rsid w:val="00B85624"/>
    <w:rsid w:val="00B948B4"/>
    <w:rsid w:val="00BC4C4D"/>
    <w:rsid w:val="00C35E1C"/>
    <w:rsid w:val="00C43315"/>
    <w:rsid w:val="00C5637A"/>
    <w:rsid w:val="00C70AF8"/>
    <w:rsid w:val="00D80D7B"/>
    <w:rsid w:val="00DA73B1"/>
    <w:rsid w:val="00E630D4"/>
    <w:rsid w:val="00E8203D"/>
    <w:rsid w:val="00EE07D4"/>
    <w:rsid w:val="00EF3FCB"/>
    <w:rsid w:val="00F1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4984C0"/>
  <w15:docId w15:val="{A605BE15-C91E-477E-9500-2859C625F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hps">
    <w:name w:val="hps"/>
    <w:rsid w:val="00E63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543526919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2019-09-24T15:03:34+00:00</SDDocDate>
    <elnewpapaerdate xmlns="276fb107-33e2-4c3f-bae8-9cd5efb2baae" xsi:nil="true"/>
    <SDHebDate xmlns="276fb107-33e2-4c3f-bae8-9cd5efb2baae">כ"ד באלול, התשע"ט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ExternalEntityConnected xmlns="276fb107-33e2-4c3f-bae8-9cd5efb2baae" xsi:nil="true"/>
    <SDImportance xmlns="276fb107-33e2-4c3f-bae8-9cd5efb2ba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371033-13C9-4704-A0A5-C08B7A967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4.xml><?xml version="1.0" encoding="utf-8"?>
<ds:datastoreItem xmlns:ds="http://schemas.openxmlformats.org/officeDocument/2006/customXml" ds:itemID="{3EA5D414-E475-4B3C-A047-A74EAC013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367</Words>
  <Characters>1839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תחזוקת רישוי SAP.docx.</vt:lpstr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תחזוקת רישוי SAP.docx.</dc:title>
  <dc:creator>Marina Paz</dc:creator>
  <cp:lastModifiedBy>אתי מלאייב</cp:lastModifiedBy>
  <cp:revision>2</cp:revision>
  <dcterms:created xsi:type="dcterms:W3CDTF">2021-10-11T08:14:00Z</dcterms:created>
  <dcterms:modified xsi:type="dcterms:W3CDTF">2021-10-11T08:14:00Z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